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73672" w14:textId="1C7E7575" w:rsidR="00001F7B" w:rsidRPr="00346017" w:rsidRDefault="00001F7B" w:rsidP="00346017">
      <w:pPr>
        <w:jc w:val="center"/>
        <w:rPr>
          <w:noProof/>
          <w:sz w:val="52"/>
          <w:szCs w:val="52"/>
          <w:lang w:eastAsia="de-DE"/>
        </w:rPr>
      </w:pPr>
      <w:r w:rsidRPr="00346017">
        <w:rPr>
          <w:noProof/>
          <w:sz w:val="52"/>
          <w:szCs w:val="52"/>
          <w:lang w:eastAsia="de-DE"/>
        </w:rPr>
        <w:t>Kinaesthetics – sich entlasten und wirksam helfen</w:t>
      </w:r>
    </w:p>
    <w:p w14:paraId="3A0EA625" w14:textId="77777777" w:rsidR="00001F7B" w:rsidRPr="00346017" w:rsidRDefault="00001F7B" w:rsidP="00346017">
      <w:pPr>
        <w:rPr>
          <w:noProof/>
          <w:sz w:val="52"/>
          <w:szCs w:val="52"/>
          <w:lang w:eastAsia="de-DE"/>
        </w:rPr>
      </w:pPr>
    </w:p>
    <w:p w14:paraId="16F3C570" w14:textId="2504E21E" w:rsidR="008E22F8" w:rsidRPr="00346017" w:rsidRDefault="00001F7B" w:rsidP="00346017">
      <w:pPr>
        <w:jc w:val="center"/>
        <w:rPr>
          <w:sz w:val="52"/>
          <w:szCs w:val="52"/>
        </w:rPr>
      </w:pPr>
      <w:r w:rsidRPr="00346017">
        <w:rPr>
          <w:noProof/>
          <w:sz w:val="52"/>
          <w:szCs w:val="52"/>
          <w:lang w:eastAsia="de-DE"/>
        </w:rPr>
        <w:t>Vertiefungsabend</w:t>
      </w:r>
    </w:p>
    <w:p w14:paraId="20EA1748" w14:textId="77777777" w:rsidR="00E63245" w:rsidRPr="00A52B6F" w:rsidRDefault="00E63245" w:rsidP="00001F7B"/>
    <w:p w14:paraId="1B88D92E" w14:textId="020F5F81" w:rsidR="00BB2CEF" w:rsidRDefault="00001F7B" w:rsidP="00001F7B">
      <w:r w:rsidRPr="00001F7B">
        <w:t>D</w:t>
      </w:r>
      <w:r>
        <w:t>er</w:t>
      </w:r>
      <w:r w:rsidRPr="00001F7B">
        <w:t xml:space="preserve"> </w:t>
      </w:r>
      <w:proofErr w:type="spellStart"/>
      <w:r w:rsidRPr="00001F7B">
        <w:t>Kinaesthetics</w:t>
      </w:r>
      <w:proofErr w:type="spellEnd"/>
      <w:r w:rsidRPr="00001F7B">
        <w:t>-</w:t>
      </w:r>
      <w:r w:rsidR="00346017">
        <w:t>Vertiefungsabend</w:t>
      </w:r>
      <w:r w:rsidRPr="00001F7B">
        <w:t xml:space="preserve"> lädt dazu ein, bereits erlernte Kompetenzen aus dem Grund</w:t>
      </w:r>
      <w:r>
        <w:t xml:space="preserve">kurs </w:t>
      </w:r>
      <w:r w:rsidRPr="00001F7B">
        <w:t>wiederaufzufrischen, zu festigen und um neue Erfahrungen zu ergänzen.</w:t>
      </w:r>
    </w:p>
    <w:p w14:paraId="6C007C3F" w14:textId="1F3C3D7F" w:rsidR="00BB2CEF" w:rsidRDefault="00BB2CEF" w:rsidP="00001F7B"/>
    <w:p w14:paraId="7907F7B2" w14:textId="21025A57" w:rsidR="00346017" w:rsidRDefault="00346017" w:rsidP="00001F7B">
      <w:pPr>
        <w:rPr>
          <w:b w:val="0"/>
        </w:rPr>
      </w:pPr>
      <w:r>
        <w:rPr>
          <w:b w:val="0"/>
        </w:rPr>
        <w:t>Mitmachen können alle, die bereits einen Grundkurs besucht haben.</w:t>
      </w:r>
    </w:p>
    <w:p w14:paraId="1784F2FB" w14:textId="77777777" w:rsidR="00346017" w:rsidRPr="00BB2CEF" w:rsidRDefault="00346017" w:rsidP="00001F7B"/>
    <w:p w14:paraId="69AB621D" w14:textId="5B3D3AED" w:rsidR="0042313D" w:rsidRPr="00346017" w:rsidRDefault="00561FF6" w:rsidP="00001F7B">
      <w:pPr>
        <w:rPr>
          <w:sz w:val="32"/>
          <w:szCs w:val="32"/>
        </w:rPr>
      </w:pPr>
      <w:r w:rsidRPr="00346017">
        <w:rPr>
          <w:sz w:val="32"/>
          <w:szCs w:val="32"/>
        </w:rPr>
        <w:t>Referentin:</w:t>
      </w:r>
      <w:r w:rsidR="003E2BF2" w:rsidRPr="00346017">
        <w:rPr>
          <w:sz w:val="32"/>
          <w:szCs w:val="32"/>
        </w:rPr>
        <w:t xml:space="preserve"> </w:t>
      </w:r>
      <w:r w:rsidRPr="00346017">
        <w:rPr>
          <w:sz w:val="32"/>
          <w:szCs w:val="32"/>
        </w:rPr>
        <w:t>Sybille Markgraf</w:t>
      </w:r>
      <w:r w:rsidR="006078D7" w:rsidRPr="00346017">
        <w:rPr>
          <w:sz w:val="32"/>
          <w:szCs w:val="32"/>
        </w:rPr>
        <w:t>, (</w:t>
      </w:r>
      <w:proofErr w:type="spellStart"/>
      <w:r w:rsidR="006078D7" w:rsidRPr="00346017">
        <w:rPr>
          <w:sz w:val="32"/>
          <w:szCs w:val="32"/>
        </w:rPr>
        <w:t>Kinaesthetics</w:t>
      </w:r>
      <w:proofErr w:type="spellEnd"/>
      <w:r w:rsidR="006078D7" w:rsidRPr="00346017">
        <w:rPr>
          <w:sz w:val="32"/>
          <w:szCs w:val="32"/>
        </w:rPr>
        <w:t xml:space="preserve">-Trainerin, </w:t>
      </w:r>
      <w:proofErr w:type="spellStart"/>
      <w:r w:rsidR="006078D7" w:rsidRPr="00346017">
        <w:rPr>
          <w:sz w:val="32"/>
          <w:szCs w:val="32"/>
        </w:rPr>
        <w:t>BiP</w:t>
      </w:r>
      <w:proofErr w:type="spellEnd"/>
      <w:r w:rsidR="006078D7" w:rsidRPr="00346017">
        <w:rPr>
          <w:sz w:val="32"/>
          <w:szCs w:val="32"/>
        </w:rPr>
        <w:t xml:space="preserve"> </w:t>
      </w:r>
      <w:r w:rsidRPr="00346017">
        <w:rPr>
          <w:sz w:val="32"/>
          <w:szCs w:val="32"/>
        </w:rPr>
        <w:t>Freiburg)</w:t>
      </w:r>
    </w:p>
    <w:p w14:paraId="570A861D" w14:textId="68767455" w:rsidR="00001F7B" w:rsidRPr="00346017" w:rsidRDefault="00001F7B" w:rsidP="00001F7B">
      <w:pPr>
        <w:rPr>
          <w:sz w:val="32"/>
          <w:szCs w:val="32"/>
        </w:rPr>
      </w:pPr>
    </w:p>
    <w:p w14:paraId="2359D6D1" w14:textId="1AF68524" w:rsidR="00001F7B" w:rsidRPr="00346017" w:rsidRDefault="00001F7B" w:rsidP="00001F7B">
      <w:pPr>
        <w:rPr>
          <w:sz w:val="32"/>
          <w:szCs w:val="32"/>
        </w:rPr>
      </w:pPr>
      <w:r w:rsidRPr="00346017">
        <w:rPr>
          <w:sz w:val="32"/>
          <w:szCs w:val="32"/>
        </w:rPr>
        <w:t xml:space="preserve">Ort: </w:t>
      </w:r>
      <w:r w:rsidR="00877476">
        <w:rPr>
          <w:sz w:val="32"/>
          <w:szCs w:val="32"/>
        </w:rPr>
        <w:t>Altes Schulhaus, Hinde</w:t>
      </w:r>
      <w:r w:rsidR="00F00BE4">
        <w:rPr>
          <w:sz w:val="32"/>
          <w:szCs w:val="32"/>
        </w:rPr>
        <w:t>n</w:t>
      </w:r>
      <w:r w:rsidR="00877476">
        <w:rPr>
          <w:sz w:val="32"/>
          <w:szCs w:val="32"/>
        </w:rPr>
        <w:t>burgstr. 5, Kusterdingen</w:t>
      </w:r>
    </w:p>
    <w:p w14:paraId="593D84A1" w14:textId="77777777" w:rsidR="00001F7B" w:rsidRPr="00346017" w:rsidRDefault="00001F7B" w:rsidP="00001F7B">
      <w:pPr>
        <w:rPr>
          <w:sz w:val="32"/>
          <w:szCs w:val="32"/>
        </w:rPr>
      </w:pPr>
    </w:p>
    <w:p w14:paraId="18583955" w14:textId="28BFF58C" w:rsidR="00346017" w:rsidRPr="00346017" w:rsidRDefault="00001F7B" w:rsidP="00001F7B">
      <w:pPr>
        <w:rPr>
          <w:sz w:val="32"/>
          <w:szCs w:val="32"/>
        </w:rPr>
      </w:pPr>
      <w:r w:rsidRPr="00346017">
        <w:rPr>
          <w:sz w:val="32"/>
          <w:szCs w:val="32"/>
        </w:rPr>
        <w:t>Termin:</w:t>
      </w:r>
      <w:r w:rsidR="00346017" w:rsidRPr="00346017">
        <w:rPr>
          <w:sz w:val="32"/>
          <w:szCs w:val="32"/>
        </w:rPr>
        <w:t xml:space="preserve"> </w:t>
      </w:r>
      <w:r w:rsidR="007B6345">
        <w:rPr>
          <w:sz w:val="32"/>
          <w:szCs w:val="32"/>
        </w:rPr>
        <w:t xml:space="preserve">15.01.2026, </w:t>
      </w:r>
      <w:r w:rsidR="00346017" w:rsidRPr="00346017">
        <w:rPr>
          <w:sz w:val="32"/>
          <w:szCs w:val="32"/>
        </w:rPr>
        <w:t>17:15 Uhr -</w:t>
      </w:r>
      <w:r w:rsidR="00EB0312">
        <w:rPr>
          <w:sz w:val="32"/>
          <w:szCs w:val="32"/>
        </w:rPr>
        <w:t xml:space="preserve"> </w:t>
      </w:r>
      <w:r w:rsidR="00346017" w:rsidRPr="00346017">
        <w:rPr>
          <w:sz w:val="32"/>
          <w:szCs w:val="32"/>
        </w:rPr>
        <w:t>18:15 Uhr</w:t>
      </w:r>
    </w:p>
    <w:p w14:paraId="4C70DE9D" w14:textId="77777777" w:rsidR="00001F7B" w:rsidRPr="00346017" w:rsidRDefault="00001F7B" w:rsidP="00001F7B"/>
    <w:p w14:paraId="6567E329" w14:textId="0DAF8B86" w:rsidR="00001F7B" w:rsidRDefault="00001F7B" w:rsidP="00001F7B">
      <w:pPr>
        <w:rPr>
          <w:b w:val="0"/>
        </w:rPr>
      </w:pPr>
      <w:r w:rsidRPr="00346017">
        <w:t>Informationen und Anmeldung:</w:t>
      </w:r>
      <w:r w:rsidRPr="00001F7B">
        <w:rPr>
          <w:b w:val="0"/>
        </w:rPr>
        <w:t xml:space="preserve"> Pflegestützpunkt Härten/Kirchentellinsfurt, Theresa Seitz, 0171/5693151 oder </w:t>
      </w:r>
      <w:hyperlink r:id="rId8" w:history="1">
        <w:r w:rsidR="00346017" w:rsidRPr="009A70CC">
          <w:rPr>
            <w:rStyle w:val="Hyperlink"/>
            <w:b w:val="0"/>
          </w:rPr>
          <w:t>t.seitz@kreis-tuebingen.de</w:t>
        </w:r>
      </w:hyperlink>
    </w:p>
    <w:p w14:paraId="4D0889CD" w14:textId="22884D14" w:rsidR="00346017" w:rsidRDefault="00346017" w:rsidP="00001F7B">
      <w:pPr>
        <w:rPr>
          <w:b w:val="0"/>
        </w:rPr>
      </w:pPr>
    </w:p>
    <w:p w14:paraId="6201B0FC" w14:textId="77777777" w:rsidR="00346017" w:rsidRPr="00001F7B" w:rsidRDefault="00346017" w:rsidP="00001F7B">
      <w:pPr>
        <w:rPr>
          <w:b w:val="0"/>
        </w:rPr>
      </w:pPr>
    </w:p>
    <w:p w14:paraId="6EDFDBA8" w14:textId="77777777" w:rsidR="00F86602" w:rsidRPr="00001F7B" w:rsidRDefault="00F86602" w:rsidP="00001F7B">
      <w:pPr>
        <w:rPr>
          <w:b w:val="0"/>
        </w:rPr>
      </w:pPr>
    </w:p>
    <w:p w14:paraId="6C2CE294" w14:textId="2D04D8E2" w:rsidR="00A52B6F" w:rsidRDefault="00D142A2" w:rsidP="00001F7B">
      <w:r w:rsidRPr="008E22F8">
        <w:t xml:space="preserve">Bitte bringen Sie eine </w:t>
      </w:r>
      <w:r w:rsidR="00346017">
        <w:t>Isomatte</w:t>
      </w:r>
      <w:r w:rsidRPr="008E22F8">
        <w:t>, bequeme Kleidung, warme Socken und Schreibmaterial mit.</w:t>
      </w:r>
    </w:p>
    <w:sectPr w:rsidR="00A52B6F" w:rsidSect="00F03066">
      <w:headerReference w:type="first" r:id="rId9"/>
      <w:footerReference w:type="first" r:id="rId10"/>
      <w:pgSz w:w="11906" w:h="16838" w:code="9"/>
      <w:pgMar w:top="2098" w:right="1416" w:bottom="301" w:left="1276" w:header="624" w:footer="1134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4DF70" w14:textId="77777777" w:rsidR="009757D8" w:rsidRDefault="009757D8" w:rsidP="00001F7B">
      <w:r>
        <w:separator/>
      </w:r>
    </w:p>
  </w:endnote>
  <w:endnote w:type="continuationSeparator" w:id="0">
    <w:p w14:paraId="2ECA04D9" w14:textId="77777777" w:rsidR="009757D8" w:rsidRDefault="009757D8" w:rsidP="00001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42AA3" w14:textId="700E1CB7" w:rsidR="0042313D" w:rsidRPr="00566BAC" w:rsidRDefault="00EE4A0C" w:rsidP="00001F7B"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BFCC149" wp14:editId="17CF67DA">
              <wp:simplePos x="0" y="0"/>
              <wp:positionH relativeFrom="column">
                <wp:posOffset>-324485</wp:posOffset>
              </wp:positionH>
              <wp:positionV relativeFrom="paragraph">
                <wp:posOffset>10160</wp:posOffset>
              </wp:positionV>
              <wp:extent cx="2381250" cy="1600200"/>
              <wp:effectExtent l="0" t="0" r="0" b="0"/>
              <wp:wrapNone/>
              <wp:docPr id="5" name="Textfeld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0" cy="16002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DB70593" w14:textId="38C05ED8" w:rsidR="00D5098B" w:rsidRPr="00C14735" w:rsidRDefault="00D5098B" w:rsidP="00001F7B">
                          <w:r w:rsidRPr="00C14735">
                            <w:rPr>
                              <w:color w:val="FF0000"/>
                            </w:rPr>
                            <w:t>S</w:t>
                          </w:r>
                          <w:r w:rsidRPr="00C14735">
                            <w:t xml:space="preserve">enioren und </w:t>
                          </w:r>
                          <w:r w:rsidRPr="00C14735">
                            <w:rPr>
                              <w:color w:val="E36C0A" w:themeColor="accent6" w:themeShade="BF"/>
                            </w:rPr>
                            <w:t>A</w:t>
                          </w:r>
                          <w:r w:rsidRPr="00C14735">
                            <w:t xml:space="preserve">nlaufstelle </w:t>
                          </w:r>
                          <w:r w:rsidRPr="00C14735">
                            <w:rPr>
                              <w:color w:val="365F91" w:themeColor="accent1" w:themeShade="BF"/>
                            </w:rPr>
                            <w:t>B</w:t>
                          </w:r>
                          <w:r w:rsidRPr="00C14735">
                            <w:t xml:space="preserve">ürgerschaftliches </w:t>
                          </w:r>
                          <w:r w:rsidRPr="00C14735">
                            <w:rPr>
                              <w:color w:val="FFC000"/>
                            </w:rPr>
                            <w:t>E</w:t>
                          </w:r>
                          <w:r w:rsidRPr="00C14735">
                            <w:t>ngagement</w:t>
                          </w:r>
                        </w:p>
                        <w:p w14:paraId="1BC74E14" w14:textId="181DA3C7" w:rsidR="00D5098B" w:rsidRDefault="00D5098B" w:rsidP="00001F7B">
                          <w:pPr>
                            <w:rPr>
                              <w:noProof/>
                              <w:lang w:eastAsia="de-DE"/>
                            </w:rPr>
                          </w:pPr>
                          <w:r>
                            <w:rPr>
                              <w:noProof/>
                              <w:lang w:eastAsia="de-DE"/>
                            </w:rPr>
                            <w:drawing>
                              <wp:inline distT="0" distB="0" distL="0" distR="0" wp14:anchorId="4420B893" wp14:editId="1352D30E">
                                <wp:extent cx="895350" cy="838200"/>
                                <wp:effectExtent l="0" t="0" r="0" b="0"/>
                                <wp:docPr id="9" name="Grafik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Logo SABE_CL.jp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95350" cy="8382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70351B8" w14:textId="17DA6057" w:rsidR="00D5098B" w:rsidRDefault="00D5098B" w:rsidP="00001F7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FCC149" id="_x0000_t202" coordsize="21600,21600" o:spt="202" path="m,l,21600r21600,l21600,xe">
              <v:stroke joinstyle="miter"/>
              <v:path gradientshapeok="t" o:connecttype="rect"/>
            </v:shapetype>
            <v:shape id="Textfeld 5" o:spid="_x0000_s1026" type="#_x0000_t202" style="position:absolute;left:0;text-align:left;margin-left:-25.55pt;margin-top:.8pt;width:187.5pt;height:1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" fillcolor="white [3201]" stroked="f" strokeweight=".5pt">
              <v:textbox>
                <w:txbxContent>
                  <w:p w14:paraId="4DB70593" w14:textId="38C05ED8" w:rsidR="00D5098B" w:rsidRPr="00C14735" w:rsidRDefault="00D5098B" w:rsidP="00001F7B">
                    <w:r w:rsidRPr="00C14735">
                      <w:rPr>
                        <w:color w:val="FF0000"/>
                      </w:rPr>
                      <w:t>S</w:t>
                    </w:r>
                    <w:r w:rsidRPr="00C14735">
                      <w:t xml:space="preserve">enioren und </w:t>
                    </w:r>
                    <w:r w:rsidRPr="00C14735">
                      <w:rPr>
                        <w:color w:val="E36C0A" w:themeColor="accent6" w:themeShade="BF"/>
                      </w:rPr>
                      <w:t>A</w:t>
                    </w:r>
                    <w:r w:rsidRPr="00C14735">
                      <w:t xml:space="preserve">nlaufstelle </w:t>
                    </w:r>
                    <w:r w:rsidRPr="00C14735">
                      <w:rPr>
                        <w:color w:val="365F91" w:themeColor="accent1" w:themeShade="BF"/>
                      </w:rPr>
                      <w:t>B</w:t>
                    </w:r>
                    <w:r w:rsidRPr="00C14735">
                      <w:t xml:space="preserve">ürgerschaftliches </w:t>
                    </w:r>
                    <w:r w:rsidRPr="00C14735">
                      <w:rPr>
                        <w:color w:val="FFC000"/>
                      </w:rPr>
                      <w:t>E</w:t>
                    </w:r>
                    <w:r w:rsidRPr="00C14735">
                      <w:t>ngagement</w:t>
                    </w:r>
                  </w:p>
                  <w:p w14:paraId="1BC74E14" w14:textId="181DA3C7" w:rsidR="00D5098B" w:rsidRDefault="00D5098B" w:rsidP="00001F7B">
                    <w:pPr>
                      <w:rPr>
                        <w:noProof/>
                        <w:lang w:eastAsia="de-DE"/>
                      </w:rPr>
                    </w:pPr>
                    <w:r>
                      <w:rPr>
                        <w:noProof/>
                        <w:lang w:eastAsia="de-DE"/>
                      </w:rPr>
                      <w:drawing>
                        <wp:inline distT="0" distB="0" distL="0" distR="0" wp14:anchorId="4420B893" wp14:editId="1352D30E">
                          <wp:extent cx="895350" cy="838200"/>
                          <wp:effectExtent l="0" t="0" r="0" b="0"/>
                          <wp:docPr id="9" name="Grafik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Logo SABE_CL.jpg"/>
                                  <pic:cNvPicPr/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95350" cy="8382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70351B8" w14:textId="17DA6057" w:rsidR="00D5098B" w:rsidRDefault="00D5098B" w:rsidP="00001F7B"/>
                </w:txbxContent>
              </v:textbox>
            </v:shape>
          </w:pict>
        </mc:Fallback>
      </mc:AlternateContent>
    </w:r>
    <w:r w:rsidR="00E63245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B6E5C1" wp14:editId="58BA5AE9">
              <wp:simplePos x="0" y="0"/>
              <wp:positionH relativeFrom="column">
                <wp:posOffset>1409065</wp:posOffset>
              </wp:positionH>
              <wp:positionV relativeFrom="paragraph">
                <wp:posOffset>362585</wp:posOffset>
              </wp:positionV>
              <wp:extent cx="542925" cy="1228725"/>
              <wp:effectExtent l="0" t="0" r="9525" b="9525"/>
              <wp:wrapNone/>
              <wp:docPr id="6" name="Textfeld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2925" cy="12287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78D6911" w14:textId="77777777" w:rsidR="00883896" w:rsidRDefault="00883896" w:rsidP="00001F7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B6E5C1" id="Textfeld 6" o:spid="_x0000_s1027" type="#_x0000_t202" style="position:absolute;left:0;text-align:left;margin-left:110.95pt;margin-top:28.55pt;width:42.75pt;height:9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" fillcolor="white [3201]" stroked="f" strokeweight=".5pt">
              <v:textbox>
                <w:txbxContent>
                  <w:p w14:paraId="578D6911" w14:textId="77777777" w:rsidR="00883896" w:rsidRDefault="00883896" w:rsidP="00001F7B"/>
                </w:txbxContent>
              </v:textbox>
            </v:shape>
          </w:pict>
        </mc:Fallback>
      </mc:AlternateContent>
    </w:r>
    <w:r w:rsidR="005967A7">
      <w:t xml:space="preserve">                                                          </w:t>
    </w:r>
    <w:r w:rsidR="00573166">
      <w:t xml:space="preserve">                             </w:t>
    </w:r>
    <w:r w:rsidR="00D5098B">
      <w:t xml:space="preserve"> </w:t>
    </w:r>
    <w:r w:rsidR="00877476">
      <w:rPr>
        <w:noProof/>
      </w:rPr>
      <w:drawing>
        <wp:inline distT="0" distB="0" distL="0" distR="0" wp14:anchorId="68708AD2" wp14:editId="70B3FBC0">
          <wp:extent cx="1924050" cy="1123950"/>
          <wp:effectExtent l="0" t="0" r="0" b="0"/>
          <wp:docPr id="11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52224" w14:textId="77777777" w:rsidR="009757D8" w:rsidRDefault="009757D8" w:rsidP="00001F7B">
      <w:r>
        <w:separator/>
      </w:r>
    </w:p>
  </w:footnote>
  <w:footnote w:type="continuationSeparator" w:id="0">
    <w:p w14:paraId="5D24F32A" w14:textId="77777777" w:rsidR="009757D8" w:rsidRDefault="009757D8" w:rsidP="00001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C82E" w14:textId="77777777" w:rsidR="00A449D8" w:rsidRDefault="00B03E54" w:rsidP="00001F7B">
    <w:pPr>
      <w:pStyle w:val="Kopfzeile"/>
    </w:pPr>
    <w:r>
      <w:rPr>
        <w:noProof/>
        <w:lang w:eastAsia="de-DE"/>
      </w:rPr>
      <w:drawing>
        <wp:inline distT="0" distB="0" distL="0" distR="0" wp14:anchorId="06B656AD" wp14:editId="1C27DF86">
          <wp:extent cx="6119495" cy="473710"/>
          <wp:effectExtent l="0" t="0" r="0" b="2540"/>
          <wp:docPr id="19" name="Bild 10" descr="Din%20A4_Leiste_oben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Din%20A4_Leiste_oben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473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E15612" w14:textId="03BF9ADC" w:rsidR="004413B5" w:rsidRDefault="006078D7" w:rsidP="00001F7B">
    <w:pPr>
      <w:pStyle w:val="Kopfzeile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E2CF0"/>
    <w:multiLevelType w:val="hybridMultilevel"/>
    <w:tmpl w:val="5EE8428E"/>
    <w:lvl w:ilvl="0" w:tplc="0407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1624A"/>
    <w:multiLevelType w:val="hybridMultilevel"/>
    <w:tmpl w:val="E4648F4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14213"/>
    <w:multiLevelType w:val="hybridMultilevel"/>
    <w:tmpl w:val="235CE1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EC4730"/>
    <w:multiLevelType w:val="hybridMultilevel"/>
    <w:tmpl w:val="95743280"/>
    <w:lvl w:ilvl="0" w:tplc="7AD4B2E6">
      <w:numFmt w:val="bullet"/>
      <w:lvlText w:val="–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037C9C"/>
    <w:multiLevelType w:val="hybridMultilevel"/>
    <w:tmpl w:val="123AC1D2"/>
    <w:lvl w:ilvl="0" w:tplc="649C1D0E">
      <w:numFmt w:val="bullet"/>
      <w:lvlText w:val="-"/>
      <w:lvlJc w:val="left"/>
      <w:pPr>
        <w:ind w:left="1065" w:hanging="705"/>
      </w:pPr>
      <w:rPr>
        <w:rFonts w:ascii="Arial" w:eastAsia="SimSu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04487D"/>
    <w:multiLevelType w:val="hybridMultilevel"/>
    <w:tmpl w:val="4D5C15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571315">
    <w:abstractNumId w:val="2"/>
  </w:num>
  <w:num w:numId="2" w16cid:durableId="1265922055">
    <w:abstractNumId w:val="4"/>
  </w:num>
  <w:num w:numId="3" w16cid:durableId="353306371">
    <w:abstractNumId w:val="0"/>
  </w:num>
  <w:num w:numId="4" w16cid:durableId="1442723994">
    <w:abstractNumId w:val="5"/>
  </w:num>
  <w:num w:numId="5" w16cid:durableId="1022626772">
    <w:abstractNumId w:val="1"/>
  </w:num>
  <w:num w:numId="6" w16cid:durableId="2772220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7D8"/>
    <w:rsid w:val="00001F7B"/>
    <w:rsid w:val="000063F5"/>
    <w:rsid w:val="00010645"/>
    <w:rsid w:val="000136DD"/>
    <w:rsid w:val="00020C1A"/>
    <w:rsid w:val="0002527F"/>
    <w:rsid w:val="00026D73"/>
    <w:rsid w:val="000312C9"/>
    <w:rsid w:val="00036C27"/>
    <w:rsid w:val="000435B6"/>
    <w:rsid w:val="00047C16"/>
    <w:rsid w:val="0007169C"/>
    <w:rsid w:val="0007242D"/>
    <w:rsid w:val="0008290F"/>
    <w:rsid w:val="00093A9A"/>
    <w:rsid w:val="000A5C69"/>
    <w:rsid w:val="000B5660"/>
    <w:rsid w:val="000E61DE"/>
    <w:rsid w:val="000F70CA"/>
    <w:rsid w:val="00123A07"/>
    <w:rsid w:val="00150664"/>
    <w:rsid w:val="001527D1"/>
    <w:rsid w:val="0016511F"/>
    <w:rsid w:val="00173393"/>
    <w:rsid w:val="001743CA"/>
    <w:rsid w:val="00186B5E"/>
    <w:rsid w:val="001947E5"/>
    <w:rsid w:val="001A5A0E"/>
    <w:rsid w:val="001A5FDA"/>
    <w:rsid w:val="001D2AE7"/>
    <w:rsid w:val="001E5EC6"/>
    <w:rsid w:val="001F399F"/>
    <w:rsid w:val="00213A44"/>
    <w:rsid w:val="00215A03"/>
    <w:rsid w:val="00233F4E"/>
    <w:rsid w:val="00234B39"/>
    <w:rsid w:val="00237708"/>
    <w:rsid w:val="00262B0D"/>
    <w:rsid w:val="002656FB"/>
    <w:rsid w:val="00282E44"/>
    <w:rsid w:val="00294BB7"/>
    <w:rsid w:val="002C31AD"/>
    <w:rsid w:val="002D1423"/>
    <w:rsid w:val="002F03C0"/>
    <w:rsid w:val="002F5DAB"/>
    <w:rsid w:val="003054CF"/>
    <w:rsid w:val="003171DD"/>
    <w:rsid w:val="0031733C"/>
    <w:rsid w:val="0032346D"/>
    <w:rsid w:val="00327BE2"/>
    <w:rsid w:val="003407EA"/>
    <w:rsid w:val="00346017"/>
    <w:rsid w:val="00390B3F"/>
    <w:rsid w:val="003A2EFF"/>
    <w:rsid w:val="003A38BD"/>
    <w:rsid w:val="003A4094"/>
    <w:rsid w:val="003C0743"/>
    <w:rsid w:val="003C6253"/>
    <w:rsid w:val="003E14FB"/>
    <w:rsid w:val="003E2BF2"/>
    <w:rsid w:val="003E47FB"/>
    <w:rsid w:val="003F33F6"/>
    <w:rsid w:val="003F70D4"/>
    <w:rsid w:val="004147AC"/>
    <w:rsid w:val="004214D0"/>
    <w:rsid w:val="0042313D"/>
    <w:rsid w:val="00434EF3"/>
    <w:rsid w:val="004413B5"/>
    <w:rsid w:val="00454706"/>
    <w:rsid w:val="00455531"/>
    <w:rsid w:val="00456D0D"/>
    <w:rsid w:val="00464457"/>
    <w:rsid w:val="0047523E"/>
    <w:rsid w:val="00477E24"/>
    <w:rsid w:val="0048324E"/>
    <w:rsid w:val="0048677F"/>
    <w:rsid w:val="00493542"/>
    <w:rsid w:val="004A41A0"/>
    <w:rsid w:val="004B07B9"/>
    <w:rsid w:val="004C46C5"/>
    <w:rsid w:val="004C4DFB"/>
    <w:rsid w:val="00531F6F"/>
    <w:rsid w:val="00537506"/>
    <w:rsid w:val="00546B96"/>
    <w:rsid w:val="0055660B"/>
    <w:rsid w:val="00561FF6"/>
    <w:rsid w:val="00566BAC"/>
    <w:rsid w:val="0057263D"/>
    <w:rsid w:val="00573166"/>
    <w:rsid w:val="00581A32"/>
    <w:rsid w:val="00583ABD"/>
    <w:rsid w:val="00593C16"/>
    <w:rsid w:val="005967A7"/>
    <w:rsid w:val="005A77CE"/>
    <w:rsid w:val="005C21F2"/>
    <w:rsid w:val="005D2570"/>
    <w:rsid w:val="005F6A3A"/>
    <w:rsid w:val="006002A6"/>
    <w:rsid w:val="006078D7"/>
    <w:rsid w:val="00607FE8"/>
    <w:rsid w:val="00611648"/>
    <w:rsid w:val="0063603B"/>
    <w:rsid w:val="00637179"/>
    <w:rsid w:val="00640918"/>
    <w:rsid w:val="00640A24"/>
    <w:rsid w:val="006470E7"/>
    <w:rsid w:val="00660536"/>
    <w:rsid w:val="00666D09"/>
    <w:rsid w:val="00684499"/>
    <w:rsid w:val="006A42E2"/>
    <w:rsid w:val="006A4EE0"/>
    <w:rsid w:val="006A7D2A"/>
    <w:rsid w:val="006D39DB"/>
    <w:rsid w:val="006D7253"/>
    <w:rsid w:val="006D76F7"/>
    <w:rsid w:val="007256CC"/>
    <w:rsid w:val="00732DFE"/>
    <w:rsid w:val="00741822"/>
    <w:rsid w:val="00754CFB"/>
    <w:rsid w:val="007554F7"/>
    <w:rsid w:val="00755908"/>
    <w:rsid w:val="00781AEB"/>
    <w:rsid w:val="0078696F"/>
    <w:rsid w:val="007A17C0"/>
    <w:rsid w:val="007A1E57"/>
    <w:rsid w:val="007A5FB5"/>
    <w:rsid w:val="007B6345"/>
    <w:rsid w:val="007D31DE"/>
    <w:rsid w:val="00803445"/>
    <w:rsid w:val="00803F26"/>
    <w:rsid w:val="0081055F"/>
    <w:rsid w:val="00826B01"/>
    <w:rsid w:val="008319A6"/>
    <w:rsid w:val="00834D53"/>
    <w:rsid w:val="00836E59"/>
    <w:rsid w:val="00840639"/>
    <w:rsid w:val="00840742"/>
    <w:rsid w:val="00845F56"/>
    <w:rsid w:val="00852EC8"/>
    <w:rsid w:val="00877476"/>
    <w:rsid w:val="00883896"/>
    <w:rsid w:val="008A1646"/>
    <w:rsid w:val="008B2F66"/>
    <w:rsid w:val="008C13FF"/>
    <w:rsid w:val="008D6651"/>
    <w:rsid w:val="008E13EA"/>
    <w:rsid w:val="008E22F8"/>
    <w:rsid w:val="008E744B"/>
    <w:rsid w:val="008F1E35"/>
    <w:rsid w:val="009005A1"/>
    <w:rsid w:val="00901185"/>
    <w:rsid w:val="00901CCC"/>
    <w:rsid w:val="00906D87"/>
    <w:rsid w:val="00914CB0"/>
    <w:rsid w:val="009266D9"/>
    <w:rsid w:val="00955A56"/>
    <w:rsid w:val="009713C3"/>
    <w:rsid w:val="009757D8"/>
    <w:rsid w:val="00992A71"/>
    <w:rsid w:val="009A2FC1"/>
    <w:rsid w:val="009B1460"/>
    <w:rsid w:val="009C7718"/>
    <w:rsid w:val="009D335A"/>
    <w:rsid w:val="009E4815"/>
    <w:rsid w:val="009F54BB"/>
    <w:rsid w:val="00A003C2"/>
    <w:rsid w:val="00A2393C"/>
    <w:rsid w:val="00A41F8F"/>
    <w:rsid w:val="00A449D8"/>
    <w:rsid w:val="00A45501"/>
    <w:rsid w:val="00A52B6F"/>
    <w:rsid w:val="00A5348A"/>
    <w:rsid w:val="00A6756D"/>
    <w:rsid w:val="00A73625"/>
    <w:rsid w:val="00A77B26"/>
    <w:rsid w:val="00A84B52"/>
    <w:rsid w:val="00AA6C4B"/>
    <w:rsid w:val="00AB5299"/>
    <w:rsid w:val="00AC03AE"/>
    <w:rsid w:val="00AC6E10"/>
    <w:rsid w:val="00AD594C"/>
    <w:rsid w:val="00AE292F"/>
    <w:rsid w:val="00B03E54"/>
    <w:rsid w:val="00B34839"/>
    <w:rsid w:val="00B42E13"/>
    <w:rsid w:val="00B50810"/>
    <w:rsid w:val="00B51089"/>
    <w:rsid w:val="00B53C0A"/>
    <w:rsid w:val="00B5603A"/>
    <w:rsid w:val="00B56137"/>
    <w:rsid w:val="00B62984"/>
    <w:rsid w:val="00B66B89"/>
    <w:rsid w:val="00B7359B"/>
    <w:rsid w:val="00B824B8"/>
    <w:rsid w:val="00B87D45"/>
    <w:rsid w:val="00BB2CEF"/>
    <w:rsid w:val="00BB7888"/>
    <w:rsid w:val="00BD1660"/>
    <w:rsid w:val="00BD6881"/>
    <w:rsid w:val="00BE65EF"/>
    <w:rsid w:val="00BE7C2B"/>
    <w:rsid w:val="00C14735"/>
    <w:rsid w:val="00C16756"/>
    <w:rsid w:val="00C21263"/>
    <w:rsid w:val="00C27022"/>
    <w:rsid w:val="00C410C7"/>
    <w:rsid w:val="00C43956"/>
    <w:rsid w:val="00C57FB7"/>
    <w:rsid w:val="00C85F83"/>
    <w:rsid w:val="00C92F76"/>
    <w:rsid w:val="00C97391"/>
    <w:rsid w:val="00CD09C2"/>
    <w:rsid w:val="00CD3835"/>
    <w:rsid w:val="00CD5565"/>
    <w:rsid w:val="00CF23F2"/>
    <w:rsid w:val="00D142A2"/>
    <w:rsid w:val="00D14A43"/>
    <w:rsid w:val="00D15FC7"/>
    <w:rsid w:val="00D40E11"/>
    <w:rsid w:val="00D5098B"/>
    <w:rsid w:val="00D55679"/>
    <w:rsid w:val="00D7687D"/>
    <w:rsid w:val="00D873F2"/>
    <w:rsid w:val="00DA195A"/>
    <w:rsid w:val="00DB4E74"/>
    <w:rsid w:val="00DC4157"/>
    <w:rsid w:val="00DD2A37"/>
    <w:rsid w:val="00DD65E0"/>
    <w:rsid w:val="00DD6D64"/>
    <w:rsid w:val="00DE4A07"/>
    <w:rsid w:val="00E06A13"/>
    <w:rsid w:val="00E20CD1"/>
    <w:rsid w:val="00E3181B"/>
    <w:rsid w:val="00E431F8"/>
    <w:rsid w:val="00E63245"/>
    <w:rsid w:val="00E81E56"/>
    <w:rsid w:val="00E82C4A"/>
    <w:rsid w:val="00E837A4"/>
    <w:rsid w:val="00E92F0D"/>
    <w:rsid w:val="00EB0312"/>
    <w:rsid w:val="00EB1200"/>
    <w:rsid w:val="00EB1454"/>
    <w:rsid w:val="00EB3A43"/>
    <w:rsid w:val="00EB5931"/>
    <w:rsid w:val="00EE4A0C"/>
    <w:rsid w:val="00EF5815"/>
    <w:rsid w:val="00F00BE4"/>
    <w:rsid w:val="00F03066"/>
    <w:rsid w:val="00F04E40"/>
    <w:rsid w:val="00F256B1"/>
    <w:rsid w:val="00F400F2"/>
    <w:rsid w:val="00F446B4"/>
    <w:rsid w:val="00F54EF2"/>
    <w:rsid w:val="00F56F5D"/>
    <w:rsid w:val="00F663AF"/>
    <w:rsid w:val="00F707BC"/>
    <w:rsid w:val="00F83E3E"/>
    <w:rsid w:val="00F86602"/>
    <w:rsid w:val="00FA782F"/>
    <w:rsid w:val="00FB4039"/>
    <w:rsid w:val="00FB731F"/>
    <w:rsid w:val="00FC10AB"/>
    <w:rsid w:val="00FD2277"/>
    <w:rsid w:val="00FD3F7E"/>
    <w:rsid w:val="00FF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3"/>
    <o:shapelayout v:ext="edit">
      <o:idmap v:ext="edit" data="1"/>
    </o:shapelayout>
  </w:shapeDefaults>
  <w:decimalSymbol w:val=","/>
  <w:listSeparator w:val=";"/>
  <w14:docId w14:val="75D1E76E"/>
  <w15:docId w15:val="{AB340578-7FAF-4A76-B41C-46EB6AB69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autoRedefine/>
    <w:qFormat/>
    <w:rsid w:val="00001F7B"/>
    <w:pPr>
      <w:jc w:val="both"/>
    </w:pPr>
    <w:rPr>
      <w:rFonts w:asciiTheme="minorHAnsi" w:hAnsiTheme="minorHAnsi"/>
      <w:b/>
      <w:sz w:val="28"/>
      <w:szCs w:val="28"/>
      <w:lang w:eastAsia="zh-CN"/>
    </w:rPr>
  </w:style>
  <w:style w:type="paragraph" w:styleId="berschrift1">
    <w:name w:val="heading 1"/>
    <w:basedOn w:val="Standard"/>
    <w:next w:val="Standard"/>
    <w:qFormat/>
    <w:rsid w:val="00803445"/>
    <w:pPr>
      <w:keepNext/>
      <w:tabs>
        <w:tab w:val="left" w:pos="1060"/>
      </w:tabs>
      <w:spacing w:before="240" w:after="60"/>
      <w:outlineLvl w:val="0"/>
    </w:pPr>
    <w:rPr>
      <w:rFonts w:ascii="Tahoma" w:hAnsi="Tahoma" w:cs="Arial"/>
      <w:b w:val="0"/>
      <w:bCs/>
      <w:kern w:val="32"/>
      <w:sz w:val="40"/>
      <w:szCs w:val="32"/>
    </w:rPr>
  </w:style>
  <w:style w:type="paragraph" w:styleId="berschrift2">
    <w:name w:val="heading 2"/>
    <w:basedOn w:val="berschrift1"/>
    <w:next w:val="Standard"/>
    <w:autoRedefine/>
    <w:qFormat/>
    <w:rsid w:val="006A42E2"/>
    <w:pPr>
      <w:outlineLvl w:val="1"/>
    </w:pPr>
    <w:rPr>
      <w:bCs w:val="0"/>
      <w:iCs/>
      <w:szCs w:val="28"/>
    </w:rPr>
  </w:style>
  <w:style w:type="paragraph" w:styleId="berschrift3">
    <w:name w:val="heading 3"/>
    <w:basedOn w:val="berschrift1"/>
    <w:next w:val="Standard"/>
    <w:qFormat/>
    <w:rsid w:val="006A42E2"/>
    <w:pPr>
      <w:outlineLvl w:val="2"/>
    </w:pPr>
    <w:rPr>
      <w:b/>
      <w:bCs w:val="0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3A38B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A38B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554F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554F7"/>
    <w:rPr>
      <w:rFonts w:ascii="Tahoma" w:hAnsi="Tahoma" w:cs="Tahoma"/>
      <w:sz w:val="16"/>
      <w:szCs w:val="16"/>
      <w:lang w:eastAsia="zh-CN"/>
    </w:rPr>
  </w:style>
  <w:style w:type="paragraph" w:styleId="Listenabsatz">
    <w:name w:val="List Paragraph"/>
    <w:basedOn w:val="Standard"/>
    <w:uiPriority w:val="34"/>
    <w:qFormat/>
    <w:rsid w:val="00C85F83"/>
    <w:pPr>
      <w:ind w:left="720"/>
      <w:contextualSpacing/>
    </w:pPr>
  </w:style>
  <w:style w:type="character" w:styleId="Hyperlink">
    <w:name w:val="Hyperlink"/>
    <w:basedOn w:val="Absatz-Standardschriftart"/>
    <w:rsid w:val="000B5660"/>
    <w:rPr>
      <w:color w:val="0000FF" w:themeColor="hyperlink"/>
      <w:u w:val="single"/>
    </w:rPr>
  </w:style>
  <w:style w:type="character" w:styleId="Fett">
    <w:name w:val="Strong"/>
    <w:basedOn w:val="Absatz-Standardschriftart"/>
    <w:qFormat/>
    <w:rsid w:val="00D7687D"/>
    <w:rPr>
      <w:b/>
      <w:bCs/>
    </w:rPr>
  </w:style>
  <w:style w:type="character" w:customStyle="1" w:styleId="KopfzeileZchn">
    <w:name w:val="Kopfzeile Zchn"/>
    <w:basedOn w:val="Absatz-Standardschriftart"/>
    <w:link w:val="Kopfzeile"/>
    <w:uiPriority w:val="99"/>
    <w:rsid w:val="00AC6E10"/>
    <w:rPr>
      <w:rFonts w:ascii="Arial" w:hAnsi="Arial"/>
      <w:sz w:val="22"/>
      <w:szCs w:val="24"/>
      <w:lang w:eastAsia="zh-CN"/>
    </w:rPr>
  </w:style>
  <w:style w:type="character" w:customStyle="1" w:styleId="lrzxr">
    <w:name w:val="lrzxr"/>
    <w:basedOn w:val="Absatz-Standardschriftart"/>
    <w:rsid w:val="000136DD"/>
  </w:style>
  <w:style w:type="character" w:styleId="NichtaufgelsteErwhnung">
    <w:name w:val="Unresolved Mention"/>
    <w:basedOn w:val="Absatz-Standardschriftart"/>
    <w:uiPriority w:val="99"/>
    <w:semiHidden/>
    <w:unhideWhenUsed/>
    <w:rsid w:val="003460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2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.seitz@kreis-tuebingen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itz.T\AppData\Local\Temp\Corporate_Design_DIN_A4_Ho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261EF-7633-4387-AC75-F89583A7F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Corporate_Design_DIN_A4_Hoch.dot</Template>
  <TotalTime>0</TotalTime>
  <Pages>1</Pages>
  <Words>77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MS Word Vorlage: Online publiziert</vt:lpstr>
    </vt:vector>
  </TitlesOfParts>
  <Company>Landratsamt Tübingen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 Word Vorlage: Online publiziert</dc:title>
  <dc:subject>Corporate Design: DIN A4 Hochformat</dc:subject>
  <dc:creator/>
  <cp:lastModifiedBy>-</cp:lastModifiedBy>
  <cp:revision>8</cp:revision>
  <cp:lastPrinted>2024-11-06T08:17:00Z</cp:lastPrinted>
  <dcterms:created xsi:type="dcterms:W3CDTF">2025-09-22T12:01:00Z</dcterms:created>
  <dcterms:modified xsi:type="dcterms:W3CDTF">2025-12-15T10:29:00Z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yout">
    <vt:lpwstr>UHLAND2 GmbH</vt:lpwstr>
  </property>
</Properties>
</file>